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6AA" w:rsidRDefault="002F19FD">
      <w:pPr>
        <w:rPr>
          <w:lang w:eastAsia="it-IT"/>
        </w:rPr>
      </w:pPr>
      <w:r w:rsidRPr="00B66DEB">
        <w:rPr>
          <w:noProof/>
          <w:lang w:eastAsia="it-IT"/>
        </w:rPr>
        <w:drawing>
          <wp:inline distT="0" distB="0" distL="0" distR="0">
            <wp:extent cx="6116320" cy="1569720"/>
            <wp:effectExtent l="0" t="0" r="0" b="0"/>
            <wp:docPr id="3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6AA" w:rsidRDefault="00C70661">
      <w:pPr>
        <w:pStyle w:val="Corpotesto"/>
        <w:ind w:right="251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D</w:t>
      </w:r>
      <w:r>
        <w:rPr>
          <w:rFonts w:ascii="Times New Roman" w:hAnsi="Times New Roman" w:cs="Times New Roman"/>
          <w:sz w:val="22"/>
          <w:szCs w:val="22"/>
        </w:rPr>
        <w:t>irigente</w:t>
      </w:r>
      <w:r>
        <w:rPr>
          <w:rFonts w:ascii="Times New Roman" w:hAnsi="Times New Roman" w:cs="Times New Roman"/>
          <w:spacing w:val="-6"/>
          <w:sz w:val="22"/>
          <w:szCs w:val="22"/>
        </w:rPr>
        <w:t xml:space="preserve"> S</w:t>
      </w:r>
      <w:r>
        <w:rPr>
          <w:rFonts w:ascii="Times New Roman" w:hAnsi="Times New Roman" w:cs="Times New Roman"/>
          <w:sz w:val="22"/>
          <w:szCs w:val="22"/>
        </w:rPr>
        <w:t>colastico</w:t>
      </w:r>
    </w:p>
    <w:p w:rsidR="00C816AA" w:rsidRDefault="00C70661">
      <w:pPr>
        <w:pStyle w:val="Titolo1"/>
        <w:spacing w:before="48"/>
        <w:ind w:right="62"/>
        <w:jc w:val="righ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I.C.</w:t>
      </w:r>
      <w:r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“S.G. Bosco – Benedetto XIII – Poggiorsini"</w:t>
      </w:r>
    </w:p>
    <w:p w:rsidR="00C816AA" w:rsidRDefault="00C70661">
      <w:pPr>
        <w:pStyle w:val="Corpotes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C816AA" w:rsidRDefault="00C70661">
      <w:pPr>
        <w:spacing w:after="0" w:line="280" w:lineRule="exact"/>
        <w:ind w:left="993" w:hanging="99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OGGETTO</w:t>
      </w:r>
      <w:r w:rsidR="00C816AA">
        <w:rPr>
          <w:rFonts w:ascii="Times New Roman" w:hAnsi="Times New Roman"/>
          <w:b/>
        </w:rPr>
        <w:t xml:space="preserve">: </w:t>
      </w:r>
      <w:r w:rsidR="00C816AA" w:rsidRPr="00C70661">
        <w:rPr>
          <w:rFonts w:ascii="Times New Roman" w:hAnsi="Times New Roman"/>
        </w:rPr>
        <w:t>Atto di delega per il ritiro dell’alunno/a</w:t>
      </w:r>
      <w:r w:rsidR="00C816AA">
        <w:rPr>
          <w:rFonts w:ascii="Times New Roman" w:hAnsi="Times New Roman"/>
          <w:b/>
        </w:rPr>
        <w:t xml:space="preserve"> ____________________</w:t>
      </w:r>
      <w:r>
        <w:rPr>
          <w:rFonts w:ascii="Times New Roman" w:hAnsi="Times New Roman"/>
          <w:b/>
        </w:rPr>
        <w:t>____</w:t>
      </w:r>
      <w:r w:rsidR="00C816AA">
        <w:rPr>
          <w:rFonts w:ascii="Times New Roman" w:hAnsi="Times New Roman"/>
          <w:b/>
        </w:rPr>
        <w:t>________</w:t>
      </w:r>
    </w:p>
    <w:p w:rsidR="00C816AA" w:rsidRDefault="00C816AA">
      <w:pPr>
        <w:spacing w:after="0" w:line="280" w:lineRule="exact"/>
        <w:ind w:left="993" w:hanging="993"/>
        <w:jc w:val="both"/>
        <w:rPr>
          <w:rFonts w:ascii="Times New Roman" w:hAnsi="Times New Roman"/>
        </w:rPr>
      </w:pPr>
    </w:p>
    <w:p w:rsidR="00C816AA" w:rsidRDefault="00C816AA">
      <w:pPr>
        <w:spacing w:after="0" w:line="280" w:lineRule="exact"/>
        <w:ind w:left="993" w:hanging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sottoscritti</w:t>
      </w:r>
    </w:p>
    <w:p w:rsidR="00C816AA" w:rsidRDefault="00C816AA">
      <w:pPr>
        <w:pStyle w:val="Paragrafoelenco"/>
        <w:numPr>
          <w:ilvl w:val="0"/>
          <w:numId w:val="1"/>
        </w:numPr>
        <w:spacing w:after="0" w:line="280" w:lineRule="exact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  nato a _____________________, il ___/___/_____, </w:t>
      </w:r>
    </w:p>
    <w:p w:rsidR="00C816AA" w:rsidRDefault="00C816AA">
      <w:pPr>
        <w:spacing w:after="0" w:line="280" w:lineRule="exact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e</w:t>
      </w:r>
      <w:proofErr w:type="gramEnd"/>
      <w:r>
        <w:rPr>
          <w:rFonts w:ascii="Times New Roman" w:hAnsi="Times New Roman"/>
        </w:rPr>
        <w:t xml:space="preserve"> residente a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>_________________________ in Via/ P.zza_____________________________n. _______</w:t>
      </w:r>
    </w:p>
    <w:p w:rsidR="00C816AA" w:rsidRDefault="00C816AA">
      <w:pPr>
        <w:pStyle w:val="Paragrafoelenco"/>
        <w:numPr>
          <w:ilvl w:val="0"/>
          <w:numId w:val="1"/>
        </w:numPr>
        <w:spacing w:after="0" w:line="280" w:lineRule="exact"/>
        <w:ind w:left="284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 nato a _____________________, il ___/___/_____, </w:t>
      </w:r>
    </w:p>
    <w:p w:rsidR="00C816AA" w:rsidRDefault="00C816AA">
      <w:pPr>
        <w:spacing w:after="0" w:line="280" w:lineRule="exact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e</w:t>
      </w:r>
      <w:proofErr w:type="gramEnd"/>
      <w:r>
        <w:rPr>
          <w:rFonts w:ascii="Times New Roman" w:hAnsi="Times New Roman"/>
        </w:rPr>
        <w:t xml:space="preserve"> residente a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>_________________________ in Via/ P.zza_____________________________n. _______</w:t>
      </w:r>
    </w:p>
    <w:p w:rsidR="00C816AA" w:rsidRDefault="00C816AA">
      <w:pPr>
        <w:spacing w:after="0" w:line="280" w:lineRule="exact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in</w:t>
      </w:r>
      <w:proofErr w:type="gramEnd"/>
      <w:r>
        <w:rPr>
          <w:rFonts w:ascii="Times New Roman" w:hAnsi="Times New Roman"/>
        </w:rPr>
        <w:t xml:space="preserve"> qualità di genitori esercenti la responsabilità genitoriale / tutori / affidatari ai sensi della Legge 4 maggio </w:t>
      </w:r>
    </w:p>
    <w:p w:rsidR="00C816AA" w:rsidRDefault="00C816AA">
      <w:pPr>
        <w:spacing w:after="0" w:line="28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1983, n. 184, dell’alunn_ _________________________________nat_ a _________________________, </w:t>
      </w:r>
    </w:p>
    <w:p w:rsidR="00C816AA" w:rsidRDefault="00C816AA" w:rsidP="00C70661">
      <w:pPr>
        <w:spacing w:after="0" w:line="280" w:lineRule="exac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il</w:t>
      </w:r>
      <w:proofErr w:type="gramEnd"/>
      <w:r>
        <w:rPr>
          <w:rFonts w:ascii="Times New Roman" w:hAnsi="Times New Roman"/>
        </w:rPr>
        <w:t xml:space="preserve"> ___/___/_____, residente a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 xml:space="preserve"> _____________________________Via/ P.zza</w:t>
      </w:r>
      <w:r w:rsidR="00C70661">
        <w:rPr>
          <w:rFonts w:ascii="Times New Roman" w:hAnsi="Times New Roman"/>
        </w:rPr>
        <w:t xml:space="preserve"> __________________________ </w:t>
      </w:r>
      <w:r>
        <w:rPr>
          <w:rFonts w:ascii="Times New Roman" w:hAnsi="Times New Roman"/>
        </w:rPr>
        <w:t xml:space="preserve">n. ____  e frequentante la classe ______ sez. __   a.s. 20...../20…. </w:t>
      </w:r>
      <w:proofErr w:type="gramStart"/>
      <w:r>
        <w:rPr>
          <w:rFonts w:ascii="Times New Roman" w:hAnsi="Times New Roman"/>
        </w:rPr>
        <w:t>presso</w:t>
      </w:r>
      <w:proofErr w:type="gramEnd"/>
      <w:r>
        <w:rPr>
          <w:rFonts w:ascii="Times New Roman" w:hAnsi="Times New Roman"/>
        </w:rPr>
        <w:t xml:space="preserve"> l’Istituto</w:t>
      </w:r>
      <w:r w:rsidR="00C70661">
        <w:rPr>
          <w:rFonts w:ascii="Times New Roman" w:hAnsi="Times New Roman"/>
        </w:rPr>
        <w:t xml:space="preserve"> ”S.</w:t>
      </w:r>
      <w:r>
        <w:rPr>
          <w:rFonts w:ascii="Times New Roman" w:hAnsi="Times New Roman"/>
        </w:rPr>
        <w:t>G. Bosco - Benedetto XIII</w:t>
      </w:r>
      <w:r w:rsidR="00C7066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 w:rsidR="00C7066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Poggiorsini”</w:t>
      </w:r>
    </w:p>
    <w:p w:rsidR="00C816AA" w:rsidRDefault="00C816AA" w:rsidP="00C7066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 </w:t>
      </w:r>
      <w:r w:rsidR="00C7066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Scuola infanzia____________________________con sede a ___________________________________</w:t>
      </w:r>
    </w:p>
    <w:p w:rsidR="00C816AA" w:rsidRDefault="00C816AA" w:rsidP="00C7066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 </w:t>
      </w:r>
      <w:r w:rsidR="00C7066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Scuola primaria____________________________con sede a ___________________________________</w:t>
      </w:r>
    </w:p>
    <w:p w:rsidR="00C816AA" w:rsidRDefault="00C816AA" w:rsidP="00C7066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 </w:t>
      </w:r>
      <w:r w:rsidR="00C7066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Scuola secondaria di I grado___________________________con sede a __________________________</w:t>
      </w:r>
    </w:p>
    <w:p w:rsidR="00C816AA" w:rsidRDefault="00C816AA">
      <w:pPr>
        <w:spacing w:after="0" w:line="280" w:lineRule="exact"/>
        <w:jc w:val="both"/>
        <w:rPr>
          <w:rFonts w:ascii="Times New Roman" w:hAnsi="Times New Roman"/>
          <w:sz w:val="10"/>
        </w:rPr>
      </w:pPr>
    </w:p>
    <w:p w:rsidR="00C816AA" w:rsidRDefault="00C816AA">
      <w:pPr>
        <w:spacing w:after="0" w:line="280" w:lineRule="exac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DELEGANO</w:t>
      </w:r>
    </w:p>
    <w:p w:rsidR="00C816AA" w:rsidRDefault="00C816A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la</w:t>
      </w:r>
      <w:proofErr w:type="spellEnd"/>
      <w:proofErr w:type="gramEnd"/>
      <w:r>
        <w:rPr>
          <w:rFonts w:ascii="Times New Roman" w:hAnsi="Times New Roman"/>
        </w:rPr>
        <w:t xml:space="preserve">/le  seguente/i  persona/e di fiducia a </w:t>
      </w:r>
      <w:r>
        <w:rPr>
          <w:rFonts w:ascii="Times New Roman" w:hAnsi="Times New Roman"/>
          <w:b/>
        </w:rPr>
        <w:t>ritirare</w:t>
      </w:r>
      <w:r>
        <w:rPr>
          <w:rFonts w:ascii="Times New Roman" w:hAnsi="Times New Roman"/>
        </w:rPr>
        <w:t xml:space="preserve"> da scuola il/la proprio/a figlio/a:</w:t>
      </w:r>
    </w:p>
    <w:p w:rsidR="00C816AA" w:rsidRDefault="00C816A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12"/>
        </w:rPr>
      </w:pPr>
    </w:p>
    <w:p w:rsidR="00C816AA" w:rsidRDefault="00C816AA" w:rsidP="00C70661">
      <w:pPr>
        <w:autoSpaceDE w:val="0"/>
        <w:autoSpaceDN w:val="0"/>
        <w:adjustRightInd w:val="0"/>
        <w:spacing w:after="0" w:line="280" w:lineRule="exact"/>
        <w:ind w:left="284" w:hanging="284"/>
        <w:jc w:val="both"/>
      </w:pPr>
      <w:r>
        <w:t xml:space="preserve">1) </w:t>
      </w:r>
      <w:r w:rsidR="00C70661">
        <w:tab/>
      </w:r>
      <w:r>
        <w:t xml:space="preserve">Sig./ra .............................................................. </w:t>
      </w:r>
      <w:proofErr w:type="gramStart"/>
      <w:r>
        <w:t>nato</w:t>
      </w:r>
      <w:proofErr w:type="gramEnd"/>
      <w:r>
        <w:t xml:space="preserve">/a </w:t>
      </w:r>
      <w:proofErr w:type="spellStart"/>
      <w:r>
        <w:t>a</w:t>
      </w:r>
      <w:proofErr w:type="spellEnd"/>
      <w:r>
        <w:t xml:space="preserve"> .......................................... il ..............................</w:t>
      </w:r>
    </w:p>
    <w:p w:rsidR="00C816AA" w:rsidRDefault="00C70661" w:rsidP="00C70661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80" w:lineRule="exact"/>
        <w:ind w:left="284" w:hanging="284"/>
        <w:jc w:val="both"/>
      </w:pPr>
      <w:r>
        <w:tab/>
      </w:r>
      <w:r w:rsidR="00C816AA">
        <w:t>n. doc. identità ___________________________rilasciato da ___________________________________</w:t>
      </w:r>
    </w:p>
    <w:p w:rsidR="00C816AA" w:rsidRDefault="00C816AA" w:rsidP="00C70661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80" w:lineRule="exact"/>
        <w:ind w:left="284" w:hanging="284"/>
        <w:jc w:val="both"/>
      </w:pPr>
      <w:r>
        <w:t xml:space="preserve">2) </w:t>
      </w:r>
      <w:r w:rsidR="00C70661">
        <w:tab/>
      </w:r>
      <w:r>
        <w:t xml:space="preserve">Sig./ra .............................................................. </w:t>
      </w:r>
      <w:proofErr w:type="gramStart"/>
      <w:r>
        <w:t>nato</w:t>
      </w:r>
      <w:proofErr w:type="gramEnd"/>
      <w:r>
        <w:t xml:space="preserve">/a </w:t>
      </w:r>
      <w:proofErr w:type="spellStart"/>
      <w:r>
        <w:t>a</w:t>
      </w:r>
      <w:proofErr w:type="spellEnd"/>
      <w:r>
        <w:t xml:space="preserve"> .......................................... il ................................</w:t>
      </w:r>
    </w:p>
    <w:p w:rsidR="00C816AA" w:rsidRDefault="00C816AA" w:rsidP="00C70661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80" w:lineRule="exact"/>
        <w:ind w:left="284" w:hanging="284"/>
        <w:jc w:val="both"/>
      </w:pPr>
      <w:r>
        <w:t xml:space="preserve"> </w:t>
      </w:r>
      <w:r w:rsidR="00C70661">
        <w:tab/>
      </w:r>
      <w:r>
        <w:t>n. doc. identità __________________________ rilasciato da ___________________________________</w:t>
      </w:r>
    </w:p>
    <w:p w:rsidR="00C816AA" w:rsidRDefault="00C816AA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bCs/>
        </w:rPr>
      </w:pPr>
    </w:p>
    <w:p w:rsidR="00C816AA" w:rsidRDefault="00C816AA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DICHIARANO:</w:t>
      </w:r>
    </w:p>
    <w:p w:rsidR="00C816AA" w:rsidRDefault="00C816A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10"/>
        </w:rPr>
      </w:pPr>
    </w:p>
    <w:p w:rsidR="00C816AA" w:rsidRDefault="00C816AA">
      <w:pPr>
        <w:autoSpaceDE w:val="0"/>
        <w:autoSpaceDN w:val="0"/>
        <w:adjustRightInd w:val="0"/>
        <w:spacing w:after="0" w:line="280" w:lineRule="exact"/>
        <w:ind w:left="142" w:hanging="142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>di</w:t>
      </w:r>
      <w:proofErr w:type="gramEnd"/>
      <w:r>
        <w:rPr>
          <w:rFonts w:ascii="Times New Roman" w:hAnsi="Times New Roman"/>
          <w:bCs/>
        </w:rPr>
        <w:t xml:space="preserve"> essere consapevole </w:t>
      </w:r>
      <w:r>
        <w:rPr>
          <w:rFonts w:ascii="Times New Roman" w:hAnsi="Times New Roman"/>
        </w:rPr>
        <w:t xml:space="preserve">che </w:t>
      </w:r>
      <w:r>
        <w:rPr>
          <w:rFonts w:ascii="Times New Roman" w:hAnsi="Times New Roman"/>
          <w:bCs/>
        </w:rPr>
        <w:t xml:space="preserve">la responsabilità della scuola cessa dal momento in cui </w:t>
      </w:r>
      <w:r>
        <w:rPr>
          <w:rFonts w:ascii="Times New Roman" w:hAnsi="Times New Roman"/>
        </w:rPr>
        <w:t xml:space="preserve">l’alunno/a </w:t>
      </w:r>
      <w:r>
        <w:rPr>
          <w:rFonts w:ascii="Times New Roman" w:hAnsi="Times New Roman"/>
          <w:bCs/>
        </w:rPr>
        <w:t>viene affidato   alla persona delegata.</w:t>
      </w:r>
    </w:p>
    <w:p w:rsidR="00C816AA" w:rsidRDefault="00C816A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color w:val="000000"/>
        </w:rPr>
      </w:pPr>
    </w:p>
    <w:p w:rsidR="00C816AA" w:rsidRDefault="00C816A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color w:val="000000"/>
        </w:rPr>
        <w:t>La presente delega  è valida  per l’intero  corso di  studi a  cui  risulta  iscritto l’alunno/a e comunque  fino a revoca o rettifica della stessa  con atto scritto da parte dei sottoscritti.</w:t>
      </w:r>
    </w:p>
    <w:p w:rsidR="00C816AA" w:rsidRDefault="00C816AA">
      <w:pPr>
        <w:spacing w:after="0" w:line="280" w:lineRule="exact"/>
        <w:jc w:val="both"/>
        <w:rPr>
          <w:rFonts w:ascii="Times New Roman" w:hAnsi="Times New Roman"/>
          <w:bCs/>
        </w:rPr>
      </w:pPr>
    </w:p>
    <w:p w:rsidR="00C816AA" w:rsidRDefault="00C816AA">
      <w:pPr>
        <w:spacing w:after="0" w:line="280" w:lineRule="exac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Si allegano le fotocopie del documento d’identità dei deleganti e delle persone delegate.</w:t>
      </w:r>
    </w:p>
    <w:p w:rsidR="00C816AA" w:rsidRDefault="00C816A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</w:rPr>
      </w:pPr>
    </w:p>
    <w:p w:rsidR="00C816AA" w:rsidRDefault="00C816A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Data .................................................</w:t>
      </w:r>
    </w:p>
    <w:p w:rsidR="00C816AA" w:rsidRDefault="00C816A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          In fede</w:t>
      </w:r>
    </w:p>
    <w:p w:rsidR="00C816AA" w:rsidRDefault="00C816AA">
      <w:pPr>
        <w:autoSpaceDE w:val="0"/>
        <w:autoSpaceDN w:val="0"/>
        <w:adjustRightInd w:val="0"/>
        <w:spacing w:after="0" w:line="280" w:lineRule="exact"/>
        <w:ind w:left="3540" w:firstLine="708"/>
        <w:jc w:val="both"/>
        <w:rPr>
          <w:rFonts w:ascii="Times New Roman" w:hAnsi="Times New Roman"/>
        </w:rPr>
      </w:pPr>
    </w:p>
    <w:p w:rsidR="00C816AA" w:rsidRDefault="00C816AA">
      <w:pPr>
        <w:autoSpaceDE w:val="0"/>
        <w:autoSpaceDN w:val="0"/>
        <w:adjustRightInd w:val="0"/>
        <w:spacing w:after="0" w:line="280" w:lineRule="exact"/>
        <w:ind w:left="3540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…………..……………………………………………….</w:t>
      </w:r>
    </w:p>
    <w:p w:rsidR="00C816AA" w:rsidRDefault="00C816A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</w:rPr>
      </w:pPr>
    </w:p>
    <w:p w:rsidR="00C816AA" w:rsidRDefault="00C816AA">
      <w:pPr>
        <w:autoSpaceDE w:val="0"/>
        <w:autoSpaceDN w:val="0"/>
        <w:adjustRightInd w:val="0"/>
        <w:spacing w:after="0" w:line="280" w:lineRule="exac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…………………...............................................................</w:t>
      </w:r>
    </w:p>
    <w:p w:rsidR="00C816AA" w:rsidRDefault="00C816A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</w:t>
      </w:r>
      <w:r w:rsidR="00C70661">
        <w:rPr>
          <w:rFonts w:ascii="Times New Roman" w:hAnsi="Times New Roman"/>
        </w:rPr>
        <w:t xml:space="preserve">                      (Firma dei genitori</w:t>
      </w:r>
      <w:bookmarkStart w:id="0" w:name="_GoBack"/>
      <w:bookmarkEnd w:id="0"/>
      <w:r>
        <w:rPr>
          <w:rFonts w:ascii="Times New Roman" w:hAnsi="Times New Roman"/>
        </w:rPr>
        <w:t xml:space="preserve"> o di chi esercita la responsabilità  genitoriale)</w:t>
      </w:r>
    </w:p>
    <w:sectPr w:rsidR="00C816AA">
      <w:pgSz w:w="11906" w:h="16838"/>
      <w:pgMar w:top="567" w:right="1133" w:bottom="284" w:left="993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205B24"/>
    <w:multiLevelType w:val="multilevel"/>
    <w:tmpl w:val="43205B24"/>
    <w:lvl w:ilvl="0">
      <w:start w:val="18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attachedTemplate r:id="rId1"/>
  <w:defaultTabStop w:val="708"/>
  <w:hyphenationZone w:val="283"/>
  <w:characterSpacingControl w:val="doNotCompress"/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FD"/>
    <w:rsid w:val="00000141"/>
    <w:rsid w:val="0009764F"/>
    <w:rsid w:val="000E10D3"/>
    <w:rsid w:val="00103696"/>
    <w:rsid w:val="0011039C"/>
    <w:rsid w:val="00152A89"/>
    <w:rsid w:val="001753AB"/>
    <w:rsid w:val="001C18B6"/>
    <w:rsid w:val="00284712"/>
    <w:rsid w:val="002A47A9"/>
    <w:rsid w:val="002F19FD"/>
    <w:rsid w:val="00367D78"/>
    <w:rsid w:val="0037716C"/>
    <w:rsid w:val="003B33AA"/>
    <w:rsid w:val="004128C3"/>
    <w:rsid w:val="00424E38"/>
    <w:rsid w:val="00467E78"/>
    <w:rsid w:val="004E7CD8"/>
    <w:rsid w:val="00510A0C"/>
    <w:rsid w:val="0051758F"/>
    <w:rsid w:val="005314C2"/>
    <w:rsid w:val="005411BB"/>
    <w:rsid w:val="0054475E"/>
    <w:rsid w:val="005D508A"/>
    <w:rsid w:val="006C6DAA"/>
    <w:rsid w:val="00745134"/>
    <w:rsid w:val="00760333"/>
    <w:rsid w:val="00790397"/>
    <w:rsid w:val="007E32AF"/>
    <w:rsid w:val="00847151"/>
    <w:rsid w:val="009120C6"/>
    <w:rsid w:val="00924320"/>
    <w:rsid w:val="00924B4C"/>
    <w:rsid w:val="00940AF1"/>
    <w:rsid w:val="00944296"/>
    <w:rsid w:val="00A13566"/>
    <w:rsid w:val="00A24EAE"/>
    <w:rsid w:val="00A44A77"/>
    <w:rsid w:val="00A4549A"/>
    <w:rsid w:val="00A535F8"/>
    <w:rsid w:val="00A64098"/>
    <w:rsid w:val="00A80A03"/>
    <w:rsid w:val="00A97A55"/>
    <w:rsid w:val="00AD13D5"/>
    <w:rsid w:val="00AE1667"/>
    <w:rsid w:val="00AE47FE"/>
    <w:rsid w:val="00B3474C"/>
    <w:rsid w:val="00B47738"/>
    <w:rsid w:val="00BA1F21"/>
    <w:rsid w:val="00BA37F9"/>
    <w:rsid w:val="00BD674B"/>
    <w:rsid w:val="00BF6DA7"/>
    <w:rsid w:val="00C17E5F"/>
    <w:rsid w:val="00C70661"/>
    <w:rsid w:val="00C816AA"/>
    <w:rsid w:val="00CB5D92"/>
    <w:rsid w:val="00CB7E83"/>
    <w:rsid w:val="00D66F39"/>
    <w:rsid w:val="00D95463"/>
    <w:rsid w:val="00E24282"/>
    <w:rsid w:val="00E35759"/>
    <w:rsid w:val="00EA0A85"/>
    <w:rsid w:val="00EF0790"/>
    <w:rsid w:val="00FB78B3"/>
    <w:rsid w:val="3937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C35CC556-9D15-4744-8A8D-DAE48B2C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1"/>
    <w:qFormat/>
    <w:pPr>
      <w:widowControl w:val="0"/>
      <w:autoSpaceDE w:val="0"/>
      <w:autoSpaceDN w:val="0"/>
      <w:spacing w:after="0" w:line="240" w:lineRule="auto"/>
      <w:outlineLvl w:val="0"/>
    </w:pPr>
    <w:rPr>
      <w:rFonts w:cs="Calibr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rPr>
      <w:rFonts w:ascii="Calibri" w:eastAsia="Calibri" w:hAnsi="Calibri" w:cs="Calibri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unhideWhenUsed/>
    <w:qFormat/>
    <w:pPr>
      <w:widowControl w:val="0"/>
      <w:autoSpaceDE w:val="0"/>
      <w:autoSpaceDN w:val="0"/>
      <w:spacing w:after="0" w:line="240" w:lineRule="auto"/>
    </w:pPr>
    <w:rPr>
      <w:rFonts w:cs="Calibri"/>
      <w:sz w:val="26"/>
      <w:szCs w:val="26"/>
    </w:rPr>
  </w:style>
  <w:style w:type="character" w:customStyle="1" w:styleId="CorpotestoCarattere">
    <w:name w:val="Corpo testo Carattere"/>
    <w:link w:val="Corpotesto"/>
    <w:uiPriority w:val="1"/>
    <w:rPr>
      <w:rFonts w:ascii="Calibri" w:eastAsia="Calibri" w:hAnsi="Calibri" w:cs="Calibri"/>
      <w:sz w:val="26"/>
      <w:szCs w:val="26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  <w:pixelsPerInch w:val="10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igente\Desktop\Circ.%20n.%206%20e%20allegati\delega%20uscita%20alunno%20minore%20%202024-202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delega uscita alunno minore  2024-2025</Template>
  <TotalTime>7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RT$</dc:creator>
  <cp:keywords/>
  <cp:lastModifiedBy>11820</cp:lastModifiedBy>
  <cp:revision>2</cp:revision>
  <cp:lastPrinted>2022-09-22T06:50:00Z</cp:lastPrinted>
  <dcterms:created xsi:type="dcterms:W3CDTF">2026-09-09T05:17:00Z</dcterms:created>
  <dcterms:modified xsi:type="dcterms:W3CDTF">2026-09-09T08:10:00Z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8DD0C0E6EE9B48759E697F9407C56E0E_13</vt:lpwstr>
  </property>
</Properties>
</file>